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0A10" w14:textId="77777777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709CE79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E42B673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5E1FFD" w14:textId="77777777" w:rsidR="00E1025D" w:rsidRDefault="007572A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4FC7A49" wp14:editId="54EC1A42">
            <wp:extent cx="6235065" cy="4096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376" cy="411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E7F4" w14:textId="77777777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B85A93" w14:textId="7777777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377A6F4" w14:textId="77777777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04C812F" w14:textId="77777777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204B7CD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A0BF12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72EB85D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66389F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AFF1AB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D6DE0D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11163A7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328C9B8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CF7FB1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62A010" w14:textId="77777777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37A35BD5" w14:textId="77777777" w:rsidR="00454C70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06C1F0" w14:textId="77777777" w:rsidR="00CC3DD5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B84AB8" wp14:editId="3917282C">
            <wp:extent cx="5612130" cy="6443980"/>
            <wp:effectExtent l="0" t="0" r="7620" b="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D992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899786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86AF38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CD261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1FC7AE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3C1C06" w14:textId="77777777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6CE3B8" wp14:editId="1468F6F1">
            <wp:extent cx="5612130" cy="6420485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0CC3" w14:textId="77777777" w:rsidR="006479A6" w:rsidRDefault="006479A6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5274F9" w14:textId="77777777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F5E5006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30A850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B5A607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AF57C1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C6369E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2A2B62" w14:textId="77777777" w:rsidR="00454C70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  <w:r>
        <w:rPr>
          <w:noProof/>
        </w:rPr>
        <w:lastRenderedPageBreak/>
        <w:drawing>
          <wp:inline distT="0" distB="0" distL="0" distR="0" wp14:anchorId="19D64103" wp14:editId="4B88D22D">
            <wp:extent cx="5612130" cy="6435090"/>
            <wp:effectExtent l="0" t="0" r="7620" b="381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3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1C3A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107ABDCE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4FD04E6B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055D3CC3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4F0A8CE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F88C7DD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3D68721B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AEE435B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19AFA2F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417CCE4B" w14:textId="77777777" w:rsidR="007572A2" w:rsidRDefault="007572A2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C02D854" w14:textId="77777777" w:rsidR="007572A2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  <w:r w:rsidRPr="009C0E7A">
        <w:rPr>
          <w:noProof/>
        </w:rPr>
        <w:lastRenderedPageBreak/>
        <w:drawing>
          <wp:inline distT="0" distB="0" distL="0" distR="0" wp14:anchorId="5AF3EA21" wp14:editId="5A69CF66">
            <wp:extent cx="5612130" cy="6379210"/>
            <wp:effectExtent l="0" t="0" r="7620" b="254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7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FA7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4C635D8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1B0724B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C19185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9C7857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658FC21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3ECD5129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5AF5D3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13973610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B01B0B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AE46EEF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880B199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  <w:r w:rsidRPr="009C0E7A">
        <w:rPr>
          <w:noProof/>
        </w:rPr>
        <w:lastRenderedPageBreak/>
        <w:drawing>
          <wp:inline distT="0" distB="0" distL="0" distR="0" wp14:anchorId="28466CF9" wp14:editId="30CF5C08">
            <wp:extent cx="5612130" cy="6439535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3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0E4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4728F83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9F866A3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986511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0E1729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03F6BEAA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BFD3A21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CABCA9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58720EC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3C06EE6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0F5ACA1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  <w:r w:rsidRPr="009C0E7A">
        <w:rPr>
          <w:noProof/>
        </w:rPr>
        <w:lastRenderedPageBreak/>
        <w:drawing>
          <wp:inline distT="0" distB="0" distL="0" distR="0" wp14:anchorId="1E0A7500" wp14:editId="12374F87">
            <wp:extent cx="5612130" cy="6442075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7EF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ACED777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4C2CC9FF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D4E065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556151D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3274EDC0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4AD1AE0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90DFCC3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8A6A3D9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0BE8A1F6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69A23F2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  <w:r w:rsidRPr="009C0E7A">
        <w:rPr>
          <w:noProof/>
        </w:rPr>
        <w:lastRenderedPageBreak/>
        <w:drawing>
          <wp:inline distT="0" distB="0" distL="0" distR="0" wp14:anchorId="6EF2AF4E" wp14:editId="6F3C2531">
            <wp:extent cx="5612130" cy="1875790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E2FE" w14:textId="77777777" w:rsidR="009C0E7A" w:rsidRDefault="009C0E7A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04DE94A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57FB8C81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84A1BC9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E18CF93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18E02747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4F7F6B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D827A8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760E35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0BC73F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FE77402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A4C6F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334B1E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D57D11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72BAD5F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A6F832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8C521B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36BBA4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C93049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A4E32B7" w14:textId="77777777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516D" w14:textId="77777777" w:rsidR="00616930" w:rsidRDefault="00616930" w:rsidP="00226EC9">
      <w:pPr>
        <w:spacing w:after="0" w:line="240" w:lineRule="auto"/>
      </w:pPr>
      <w:r>
        <w:separator/>
      </w:r>
    </w:p>
  </w:endnote>
  <w:endnote w:type="continuationSeparator" w:id="0">
    <w:p w14:paraId="55FDDDFE" w14:textId="77777777" w:rsidR="00616930" w:rsidRDefault="0061693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B1AE" w14:textId="77777777" w:rsidR="00616930" w:rsidRDefault="00616930" w:rsidP="00226EC9">
      <w:pPr>
        <w:spacing w:after="0" w:line="240" w:lineRule="auto"/>
      </w:pPr>
      <w:r>
        <w:separator/>
      </w:r>
    </w:p>
  </w:footnote>
  <w:footnote w:type="continuationSeparator" w:id="0">
    <w:p w14:paraId="4A964D8B" w14:textId="77777777" w:rsidR="00616930" w:rsidRDefault="0061693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84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D7184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41CE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6706E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930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FAB"/>
    <w:rsid w:val="008D27AF"/>
    <w:rsid w:val="008D370A"/>
    <w:rsid w:val="008D4617"/>
    <w:rsid w:val="008D4A30"/>
    <w:rsid w:val="008D5A98"/>
    <w:rsid w:val="008D7CB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01B8D"/>
    <w:rsid w:val="00C14E7A"/>
    <w:rsid w:val="00C15280"/>
    <w:rsid w:val="00C17CE9"/>
    <w:rsid w:val="00C21C4B"/>
    <w:rsid w:val="00C22883"/>
    <w:rsid w:val="00C23359"/>
    <w:rsid w:val="00C26724"/>
    <w:rsid w:val="00C26B3F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AC68"/>
  <w15:docId w15:val="{5C00250B-2287-864C-827D-4CF9921C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s/Desktop/informes/DOCs/CEDEARs%20y%20SPIDERs%20al%2019%20de%20agosto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CEDEARs y SPIDERs al 19 de agosto 2022.dotx</Template>
  <TotalTime>0</TotalTime>
  <Pages>8</Pages>
  <Words>18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2022-08-21T18:17:00Z</dcterms:created>
  <dcterms:modified xsi:type="dcterms:W3CDTF">2022-08-21T18:17:00Z</dcterms:modified>
</cp:coreProperties>
</file>